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36"/>
        <w:gridCol w:w="43"/>
        <w:gridCol w:w="2613"/>
        <w:gridCol w:w="2164"/>
        <w:gridCol w:w="23"/>
        <w:gridCol w:w="5009"/>
      </w:tblGrid>
      <w:tr w:rsidR="00CF1B6A" w:rsidRPr="00273FD8" w14:paraId="4B8696CF" w14:textId="77777777" w:rsidTr="0010504A">
        <w:trPr>
          <w:cantSplit/>
          <w:trHeight w:hRule="exact" w:val="11201"/>
          <w:tblHeader/>
          <w:jc w:val="left"/>
        </w:trPr>
        <w:tc>
          <w:tcPr>
            <w:tcW w:w="4536" w:type="dxa"/>
            <w:shd w:val="clear" w:color="auto" w:fill="00B050"/>
            <w:tcMar>
              <w:top w:w="288" w:type="dxa"/>
              <w:right w:w="720" w:type="dxa"/>
            </w:tcMar>
          </w:tcPr>
          <w:p w14:paraId="75ACEAA3" w14:textId="77777777" w:rsidR="00CF1B6A" w:rsidRDefault="00570727" w:rsidP="00CF1B6A">
            <w:pPr>
              <w:pStyle w:val="ab"/>
              <w:ind w:right="0"/>
            </w:pPr>
            <w:r>
              <w:rPr>
                <w:noProof/>
              </w:rPr>
              <w:drawing>
                <wp:inline distT="0" distB="0" distL="0" distR="0" wp14:anchorId="73BC2DAE" wp14:editId="0AC77348">
                  <wp:extent cx="1943168" cy="192687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80" cy="1944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535A5D" w14:textId="77777777" w:rsidR="00570727" w:rsidRDefault="00570727" w:rsidP="00CF1B6A">
            <w:pPr>
              <w:pStyle w:val="ab"/>
              <w:ind w:right="0"/>
            </w:pPr>
          </w:p>
          <w:p w14:paraId="5E69B5C8" w14:textId="77777777" w:rsidR="00570727" w:rsidRDefault="00570727" w:rsidP="00CF1B6A">
            <w:pPr>
              <w:pStyle w:val="ab"/>
              <w:ind w:right="0"/>
            </w:pPr>
            <w:r>
              <w:rPr>
                <w:noProof/>
              </w:rPr>
              <w:drawing>
                <wp:inline distT="0" distB="0" distL="0" distR="0" wp14:anchorId="0C8BEE4E" wp14:editId="66622D03">
                  <wp:extent cx="1915125" cy="19132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665" cy="1924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EEB576" w14:textId="4DE7F40C" w:rsidR="00570727" w:rsidRPr="00273FD8" w:rsidRDefault="00483E50" w:rsidP="00CF1B6A">
            <w:pPr>
              <w:pStyle w:val="ab"/>
              <w:ind w:right="0"/>
            </w:pPr>
            <w:r>
              <w:rPr>
                <w:noProof/>
              </w:rPr>
              <w:drawing>
                <wp:inline distT="0" distB="0" distL="0" distR="0" wp14:anchorId="2064E77D" wp14:editId="13BBDCFD">
                  <wp:extent cx="1779373" cy="2469565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4" t="2091" r="3216" b="4472"/>
                          <a:stretch/>
                        </pic:blipFill>
                        <pic:spPr bwMode="auto">
                          <a:xfrm>
                            <a:off x="0" y="0"/>
                            <a:ext cx="1795415" cy="249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4BB44B5B" w14:textId="77777777" w:rsidR="00CF1B6A" w:rsidRPr="00273FD8" w:rsidRDefault="00CF1B6A" w:rsidP="00CE1E3B">
            <w:pPr>
              <w:pStyle w:val="ab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shd w:val="clear" w:color="auto" w:fill="00B050"/>
            <w:tcMar>
              <w:top w:w="288" w:type="dxa"/>
              <w:left w:w="432" w:type="dxa"/>
              <w:right w:w="0" w:type="dxa"/>
            </w:tcMar>
          </w:tcPr>
          <w:p w14:paraId="18703A70" w14:textId="613C43B6" w:rsidR="00CF1B6A" w:rsidRPr="005B4DAE" w:rsidRDefault="00302C38" w:rsidP="001317D5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5B4DA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single"/>
              </w:rPr>
              <w:t xml:space="preserve">Танграм </w:t>
            </w:r>
            <w:r w:rsidRPr="005B4DA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–это головоломка, состоящая из 7 плоских фигур, которые складывают определенным образом для получения другой, более сложной фигуры. Появилась эта игра в Китае более 4000 лет назад</w:t>
            </w:r>
          </w:p>
          <w:p w14:paraId="380F0583" w14:textId="77777777" w:rsidR="0010504A" w:rsidRDefault="008A4590" w:rsidP="001317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DE3B6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Правила игры танграм:</w:t>
            </w:r>
          </w:p>
          <w:p w14:paraId="2EA397F1" w14:textId="65278465" w:rsidR="008A4590" w:rsidRPr="00DE3B63" w:rsidRDefault="008A4590" w:rsidP="001317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DE3B6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-В собранную фигуру должны входить все семь частей.</w:t>
            </w:r>
          </w:p>
          <w:p w14:paraId="5508D16A" w14:textId="77777777" w:rsidR="008A4590" w:rsidRPr="00DE3B63" w:rsidRDefault="008A4590" w:rsidP="001317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DE3B6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-Части не должны налегать друг на друга.</w:t>
            </w:r>
          </w:p>
          <w:p w14:paraId="4E56B9AE" w14:textId="77777777" w:rsidR="008A4590" w:rsidRPr="00DE3B63" w:rsidRDefault="008A4590" w:rsidP="001317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DE3B6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-Части должны примыкать друг к другу.</w:t>
            </w:r>
          </w:p>
          <w:p w14:paraId="61E52694" w14:textId="732DBF1E" w:rsidR="008A4590" w:rsidRPr="006D153A" w:rsidRDefault="008A4590" w:rsidP="001317D5">
            <w:pPr>
              <w:pStyle w:val="ae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6D153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 xml:space="preserve">Это и есть сам </w:t>
            </w:r>
            <w:r w:rsidR="006D153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ТАНГРАМ</w:t>
            </w:r>
            <w:r w:rsidRPr="006D153A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, из его частей получают придуманные картинки.</w:t>
            </w:r>
          </w:p>
        </w:tc>
        <w:tc>
          <w:tcPr>
            <w:tcW w:w="2164" w:type="dxa"/>
            <w:shd w:val="clear" w:color="auto" w:fill="00B050"/>
            <w:tcMar>
              <w:top w:w="288" w:type="dxa"/>
              <w:right w:w="432" w:type="dxa"/>
            </w:tcMar>
          </w:tcPr>
          <w:p w14:paraId="2F05F899" w14:textId="5C465FD9" w:rsidR="00CF1B6A" w:rsidRPr="00DE3B63" w:rsidRDefault="00CF1B6A" w:rsidP="001317D5">
            <w:pPr>
              <w:pStyle w:val="ad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131ED097" w14:textId="77777777" w:rsidR="00CF1B6A" w:rsidRPr="00273FD8" w:rsidRDefault="00CF1B6A" w:rsidP="00CE1E3B">
            <w:pPr>
              <w:pStyle w:val="ad"/>
            </w:pPr>
          </w:p>
        </w:tc>
        <w:tc>
          <w:tcPr>
            <w:tcW w:w="5009" w:type="dxa"/>
            <w:tcBorders>
              <w:left w:val="single" w:sz="2" w:space="0" w:color="BFBFBF" w:themeColor="background1" w:themeShade="BF"/>
            </w:tcBorders>
            <w:shd w:val="clear" w:color="auto" w:fill="00B050"/>
            <w:tcMar>
              <w:top w:w="288" w:type="dxa"/>
              <w:left w:w="720" w:type="dxa"/>
            </w:tcMar>
          </w:tcPr>
          <w:p w14:paraId="1F04CF3F" w14:textId="77777777" w:rsidR="00DA0479" w:rsidRPr="00DA0479" w:rsidRDefault="00DA0479" w:rsidP="001317D5">
            <w:pPr>
              <w:pStyle w:val="a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04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автономное дошкольное образовательное учреждение</w:t>
            </w:r>
          </w:p>
          <w:p w14:paraId="168F7809" w14:textId="77777777" w:rsidR="00DA0479" w:rsidRPr="00DA0479" w:rsidRDefault="00DA0479" w:rsidP="001317D5">
            <w:pPr>
              <w:pStyle w:val="a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A047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«Детский сад № 69»</w:t>
            </w:r>
          </w:p>
          <w:p w14:paraId="2034DD84" w14:textId="55D504A3" w:rsidR="00CF1B6A" w:rsidRPr="00B36F1E" w:rsidRDefault="00CF1B6A" w:rsidP="001317D5">
            <w:pPr>
              <w:pStyle w:val="af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0CAF1EB9" w14:textId="77777777" w:rsidR="00F776F4" w:rsidRDefault="00F776F4" w:rsidP="00B36F1E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14:paraId="17FEC6B5" w14:textId="77777777" w:rsidR="00F776F4" w:rsidRDefault="00F776F4" w:rsidP="00B36F1E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14:paraId="0DE845A6" w14:textId="77777777" w:rsidR="00F776F4" w:rsidRDefault="00F776F4" w:rsidP="00B36F1E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14:paraId="0078C64C" w14:textId="77777777" w:rsidR="00F776F4" w:rsidRDefault="00F776F4" w:rsidP="00B36F1E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14:paraId="42EA9F0D" w14:textId="42ACF67C" w:rsidR="00FA3433" w:rsidRPr="00FA3433" w:rsidRDefault="00FA3433" w:rsidP="00B36F1E">
            <w:pPr>
              <w:pStyle w:val="af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A343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«Развитие у детей</w:t>
            </w:r>
          </w:p>
          <w:p w14:paraId="3DE49B2D" w14:textId="0BF558DC" w:rsidR="00FA3433" w:rsidRPr="00FA3433" w:rsidRDefault="00FA3433" w:rsidP="00B36F1E">
            <w:pPr>
              <w:pStyle w:val="af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A343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старшего дошкольного возраста комбинаторных способностей</w:t>
            </w:r>
          </w:p>
          <w:p w14:paraId="0621E4F1" w14:textId="5E5EB2FB" w:rsidR="00FA3433" w:rsidRPr="00FA3433" w:rsidRDefault="00FA3433" w:rsidP="00B36F1E">
            <w:pPr>
              <w:pStyle w:val="af1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A343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с использованием</w:t>
            </w:r>
          </w:p>
          <w:p w14:paraId="5D58B1FD" w14:textId="32FF9C04" w:rsidR="00FA3433" w:rsidRDefault="00FA3433" w:rsidP="00B36F1E">
            <w:pPr>
              <w:pStyle w:val="af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  <w:r w:rsidRPr="00FA343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игры-головоломки Танграм»</w:t>
            </w:r>
          </w:p>
          <w:p w14:paraId="300DB250" w14:textId="77777777" w:rsidR="003374E8" w:rsidRPr="00FA3433" w:rsidRDefault="003374E8" w:rsidP="003374E8">
            <w:pPr>
              <w:pStyle w:val="af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14:paraId="46AEC6D6" w14:textId="392A9E17" w:rsidR="00CF1B6A" w:rsidRDefault="00FA3433" w:rsidP="00CE1E3B">
            <w:r w:rsidRPr="00FA3433">
              <w:rPr>
                <w:noProof/>
              </w:rPr>
              <w:drawing>
                <wp:inline distT="0" distB="0" distL="0" distR="0" wp14:anchorId="2D40E7BD" wp14:editId="29C3A62C">
                  <wp:extent cx="2309341" cy="1828800"/>
                  <wp:effectExtent l="0" t="0" r="0" b="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38C514-61AD-CA41-9AC6-336F84625C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5338C514-61AD-CA41-9AC6-336F84625C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385" cy="18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57EA5" w14:textId="207E7072" w:rsidR="00B36F1E" w:rsidRDefault="00B36F1E" w:rsidP="00CE1E3B"/>
          <w:p w14:paraId="6AC2BDC4" w14:textId="77777777" w:rsidR="003374E8" w:rsidRDefault="003374E8" w:rsidP="00FA3433">
            <w:pPr>
              <w:pStyle w:val="af1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</w:pPr>
          </w:p>
          <w:p w14:paraId="68E0223A" w14:textId="22C4A5C2" w:rsidR="00FA3433" w:rsidRPr="00FA3433" w:rsidRDefault="00FA3433" w:rsidP="00FA3433">
            <w:pPr>
              <w:pStyle w:val="af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A3433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8"/>
                <w:szCs w:val="28"/>
              </w:rPr>
              <w:t>В рамках проведения ГМО «Школа молодого педагога»</w:t>
            </w:r>
          </w:p>
          <w:p w14:paraId="7D51F08F" w14:textId="7381693A" w:rsidR="00FA3433" w:rsidRPr="00273FD8" w:rsidRDefault="00FA3433" w:rsidP="00CE1E3B"/>
        </w:tc>
      </w:tr>
    </w:tbl>
    <w:p w14:paraId="05545C98" w14:textId="77777777" w:rsidR="00CE1E3B" w:rsidRPr="00273FD8" w:rsidRDefault="00CE1E3B" w:rsidP="00D91EF3">
      <w:pPr>
        <w:pStyle w:val="affffd"/>
      </w:pPr>
    </w:p>
    <w:tbl>
      <w:tblPr>
        <w:tblStyle w:val="a7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11"/>
      </w:tblGrid>
      <w:tr w:rsidR="0037743C" w:rsidRPr="00273FD8" w14:paraId="22DC96E7" w14:textId="77777777" w:rsidTr="0010504A">
        <w:trPr>
          <w:trHeight w:hRule="exact" w:val="9935"/>
          <w:tblHeader/>
          <w:jc w:val="left"/>
        </w:trPr>
        <w:tc>
          <w:tcPr>
            <w:tcW w:w="4579" w:type="dxa"/>
            <w:shd w:val="clear" w:color="auto" w:fill="00B050"/>
            <w:tcMar>
              <w:right w:w="432" w:type="dxa"/>
            </w:tcMar>
          </w:tcPr>
          <w:p w14:paraId="39081421" w14:textId="77777777" w:rsidR="006D153A" w:rsidRDefault="006D153A" w:rsidP="00DA6CF6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</w:p>
          <w:p w14:paraId="63D28CCC" w14:textId="63D68DBA" w:rsidR="00DA6CF6" w:rsidRPr="001317D5" w:rsidRDefault="00DA6CF6" w:rsidP="00DA6CF6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val="single"/>
              </w:rPr>
            </w:pPr>
            <w:r w:rsidRPr="001317D5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val="single"/>
              </w:rPr>
              <w:t>Первый уровень (НОВИЧОК)</w:t>
            </w:r>
          </w:p>
          <w:p w14:paraId="1D590B6E" w14:textId="3F61E7E6" w:rsidR="00DA6CF6" w:rsidRPr="005B4DAE" w:rsidRDefault="00DA6CF6" w:rsidP="00E9276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4DA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Ребенку дается схема и он по образцу складывает фигуру на столе</w:t>
            </w:r>
          </w:p>
          <w:p w14:paraId="515D7833" w14:textId="00B8526E" w:rsidR="00742AAA" w:rsidRDefault="000205FF" w:rsidP="00284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3F0354" wp14:editId="5E3012F9">
                  <wp:extent cx="1366401" cy="1491048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35" cy="1511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9180B0" w14:textId="5C0BF9CA" w:rsidR="00742AAA" w:rsidRDefault="000205FF" w:rsidP="00284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874064" wp14:editId="71638BB8">
                  <wp:extent cx="2024358" cy="139180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387" cy="1414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7AB14B" w14:textId="12967882" w:rsidR="000205FF" w:rsidRDefault="00284FEE" w:rsidP="00284F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16CAF7" wp14:editId="0FB00FC2">
                  <wp:extent cx="1415925" cy="1573427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40" cy="1638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CB8EEE" w14:textId="2AA14AFF" w:rsidR="000205FF" w:rsidRDefault="000205FF" w:rsidP="00DA6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137785" w14:textId="77777777" w:rsidR="00DA6CF6" w:rsidRDefault="00DA6CF6" w:rsidP="00DA6C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70DB15" w14:textId="23306C85" w:rsidR="0037743C" w:rsidRPr="00273FD8" w:rsidRDefault="0037743C" w:rsidP="0037743C"/>
          <w:p w14:paraId="6CF6FB94" w14:textId="20DD1F2F" w:rsidR="0037743C" w:rsidRPr="00273FD8" w:rsidRDefault="0037743C" w:rsidP="0037743C"/>
          <w:p w14:paraId="552FDDE6" w14:textId="5E02024C" w:rsidR="0037743C" w:rsidRPr="00273FD8" w:rsidRDefault="0037743C" w:rsidP="0037743C"/>
        </w:tc>
        <w:tc>
          <w:tcPr>
            <w:tcW w:w="5227" w:type="dxa"/>
            <w:shd w:val="clear" w:color="auto" w:fill="00B050"/>
            <w:tcMar>
              <w:left w:w="432" w:type="dxa"/>
              <w:right w:w="432" w:type="dxa"/>
            </w:tcMar>
          </w:tcPr>
          <w:p w14:paraId="19E1D037" w14:textId="77777777" w:rsidR="001317D5" w:rsidRDefault="001317D5" w:rsidP="00E9276A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val="single"/>
              </w:rPr>
            </w:pPr>
          </w:p>
          <w:p w14:paraId="456C3914" w14:textId="77777777" w:rsidR="006D153A" w:rsidRPr="001317D5" w:rsidRDefault="006D153A" w:rsidP="006D153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1317D5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Игра - танграм состоит из нескольких уровней:</w:t>
            </w:r>
          </w:p>
          <w:p w14:paraId="7197A402" w14:textId="015AF7D1" w:rsidR="00E9276A" w:rsidRPr="006C4E1E" w:rsidRDefault="00E9276A" w:rsidP="00E9276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</w:pPr>
            <w:r w:rsidRPr="006C4E1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val="single"/>
              </w:rPr>
              <w:t>Второй уровень</w:t>
            </w:r>
            <w:r w:rsidR="006C4E1E" w:rsidRPr="006C4E1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val="single"/>
              </w:rPr>
              <w:t xml:space="preserve"> </w:t>
            </w:r>
            <w:r w:rsidR="003E5109" w:rsidRPr="006C4E1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val="single"/>
              </w:rPr>
              <w:t>(ЮНИОР)</w:t>
            </w:r>
          </w:p>
          <w:p w14:paraId="4AD6B0CE" w14:textId="29B9474F" w:rsidR="00E9276A" w:rsidRPr="005B4DAE" w:rsidRDefault="00E9276A" w:rsidP="00E9276A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B4DA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Ребенку дается контур изображения , он должен выложить части танграма по контуру</w:t>
            </w:r>
          </w:p>
          <w:p w14:paraId="7632A520" w14:textId="04E5A013" w:rsidR="00075279" w:rsidRPr="00273FD8" w:rsidRDefault="00075279" w:rsidP="0037743C"/>
          <w:p w14:paraId="78A74705" w14:textId="77777777" w:rsidR="0037743C" w:rsidRDefault="003E5109" w:rsidP="003E51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92B06D" wp14:editId="7384E321">
                  <wp:extent cx="1863036" cy="2005519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158" cy="2021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B01EE2" w14:textId="31EEB8BB" w:rsidR="003E5109" w:rsidRPr="00273FD8" w:rsidRDefault="006C4E1E" w:rsidP="006C4E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41124E" wp14:editId="6F33AC28">
                  <wp:extent cx="2302481" cy="1705232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22" cy="1709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  <w:shd w:val="clear" w:color="auto" w:fill="00B050"/>
            <w:tcMar>
              <w:left w:w="432" w:type="dxa"/>
            </w:tcMar>
          </w:tcPr>
          <w:p w14:paraId="4702FB2D" w14:textId="77777777" w:rsidR="001317D5" w:rsidRDefault="001317D5" w:rsidP="005B4DAE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val="single"/>
              </w:rPr>
            </w:pPr>
          </w:p>
          <w:p w14:paraId="182BCC1D" w14:textId="06FD85CF" w:rsidR="006C4E1E" w:rsidRPr="006C4E1E" w:rsidRDefault="006C4E1E" w:rsidP="005B4DAE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C4E1E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  <w:u w:val="single"/>
              </w:rPr>
              <w:t>Третий уровень (ЭКСПЕРТ)</w:t>
            </w:r>
          </w:p>
          <w:p w14:paraId="05735BB8" w14:textId="0B1FDE2B" w:rsidR="0037743C" w:rsidRPr="00F776F4" w:rsidRDefault="006C4E1E" w:rsidP="00F776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Ребенку дается силуэт изображения его задача  фигуры танграма выкладывают на силуэт </w:t>
            </w:r>
          </w:p>
          <w:p w14:paraId="2B3D07E3" w14:textId="77777777" w:rsidR="0037743C" w:rsidRDefault="002947E8" w:rsidP="005B4DAE">
            <w:pPr>
              <w:pStyle w:val="-"/>
              <w:jc w:val="center"/>
            </w:pPr>
            <w:r>
              <w:rPr>
                <w:noProof/>
              </w:rPr>
              <w:drawing>
                <wp:inline distT="0" distB="0" distL="0" distR="0" wp14:anchorId="507B6E3F" wp14:editId="5F8F2EEA">
                  <wp:extent cx="1416811" cy="210350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1" t="5579" r="12945" b="5223"/>
                          <a:stretch/>
                        </pic:blipFill>
                        <pic:spPr bwMode="auto">
                          <a:xfrm>
                            <a:off x="0" y="0"/>
                            <a:ext cx="1429606" cy="212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D9726E" w14:textId="4CCB4E25" w:rsidR="002947E8" w:rsidRDefault="002947E8" w:rsidP="005B4D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C25076" wp14:editId="5E01ECBB">
                  <wp:extent cx="1597569" cy="1264603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4" r="6509" b="16229"/>
                          <a:stretch/>
                        </pic:blipFill>
                        <pic:spPr bwMode="auto">
                          <a:xfrm>
                            <a:off x="0" y="0"/>
                            <a:ext cx="1607837" cy="127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EC0DDC" w14:textId="397D5DBE" w:rsidR="002947E8" w:rsidRPr="002947E8" w:rsidRDefault="002947E8" w:rsidP="00F776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1612D9" wp14:editId="0ACBCC4F">
                  <wp:extent cx="1770740" cy="1116856"/>
                  <wp:effectExtent l="0" t="0" r="127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1" r="10915" b="11154"/>
                          <a:stretch/>
                        </pic:blipFill>
                        <pic:spPr bwMode="auto">
                          <a:xfrm>
                            <a:off x="0" y="0"/>
                            <a:ext cx="1796197" cy="113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95D791" w14:textId="77777777"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B36F1E">
      <w:footerReference w:type="default" r:id="rId25"/>
      <w:footerReference w:type="first" r:id="rId26"/>
      <w:pgSz w:w="16838" w:h="11906" w:orient="landscape" w:code="9"/>
      <w:pgMar w:top="142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71FEF" w14:textId="77777777" w:rsidR="00675BFE" w:rsidRDefault="00675BFE" w:rsidP="0037743C">
      <w:pPr>
        <w:spacing w:after="0" w:line="240" w:lineRule="auto"/>
      </w:pPr>
      <w:r>
        <w:separator/>
      </w:r>
    </w:p>
  </w:endnote>
  <w:endnote w:type="continuationSeparator" w:id="0">
    <w:p w14:paraId="0192C3BB" w14:textId="77777777" w:rsidR="00675BFE" w:rsidRDefault="00675BFE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8DEDB" w14:textId="77777777" w:rsidR="000E2C45" w:rsidRPr="00F14069" w:rsidRDefault="000E2C45">
    <w:pPr>
      <w:pStyle w:val="afff9"/>
      <w:rPr>
        <w:lang w:val="ro-RO"/>
      </w:rPr>
    </w:pPr>
    <w:r w:rsidRPr="00F14069">
      <w:rPr>
        <w:noProof/>
        <w:lang w:val="ro-RO" w:bidi="ru-RU"/>
      </w:rPr>
      <mc:AlternateContent>
        <mc:Choice Requires="wps">
          <w:drawing>
            <wp:inline distT="0" distB="0" distL="0" distR="0" wp14:anchorId="78520016" wp14:editId="7CDA4539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98F4C89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C401E" w14:textId="77777777"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bidi="ru-RU"/>
      </w:rPr>
      <mc:AlternateContent>
        <mc:Choice Requires="wps">
          <w:drawing>
            <wp:inline distT="0" distB="0" distL="0" distR="0" wp14:anchorId="5C9E9803" wp14:editId="4B3A921E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C2D17F2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bidi="ru-RU"/>
      </w:rPr>
      <mc:AlternateContent>
        <mc:Choice Requires="wps">
          <w:drawing>
            <wp:inline distT="0" distB="0" distL="0" distR="0" wp14:anchorId="21045960" wp14:editId="3EE56E80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F472FA1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529F1" w14:textId="77777777" w:rsidR="00675BFE" w:rsidRDefault="00675BFE" w:rsidP="0037743C">
      <w:pPr>
        <w:spacing w:after="0" w:line="240" w:lineRule="auto"/>
      </w:pPr>
      <w:r>
        <w:separator/>
      </w:r>
    </w:p>
  </w:footnote>
  <w:footnote w:type="continuationSeparator" w:id="0">
    <w:p w14:paraId="4AEA42E8" w14:textId="77777777" w:rsidR="00675BFE" w:rsidRDefault="00675BFE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495608594">
    <w:abstractNumId w:val="9"/>
  </w:num>
  <w:num w:numId="2" w16cid:durableId="1620188162">
    <w:abstractNumId w:val="9"/>
    <w:lvlOverride w:ilvl="0">
      <w:startOverride w:val="1"/>
    </w:lvlOverride>
  </w:num>
  <w:num w:numId="3" w16cid:durableId="1789229793">
    <w:abstractNumId w:val="9"/>
    <w:lvlOverride w:ilvl="0">
      <w:startOverride w:val="1"/>
    </w:lvlOverride>
  </w:num>
  <w:num w:numId="4" w16cid:durableId="331956860">
    <w:abstractNumId w:val="8"/>
  </w:num>
  <w:num w:numId="5" w16cid:durableId="2002653914">
    <w:abstractNumId w:val="9"/>
    <w:lvlOverride w:ilvl="0">
      <w:startOverride w:val="1"/>
    </w:lvlOverride>
  </w:num>
  <w:num w:numId="6" w16cid:durableId="1351643405">
    <w:abstractNumId w:val="7"/>
  </w:num>
  <w:num w:numId="7" w16cid:durableId="109671274">
    <w:abstractNumId w:val="6"/>
  </w:num>
  <w:num w:numId="8" w16cid:durableId="745032393">
    <w:abstractNumId w:val="5"/>
  </w:num>
  <w:num w:numId="9" w16cid:durableId="1354652342">
    <w:abstractNumId w:val="4"/>
  </w:num>
  <w:num w:numId="10" w16cid:durableId="1954818683">
    <w:abstractNumId w:val="3"/>
  </w:num>
  <w:num w:numId="11" w16cid:durableId="1048070784">
    <w:abstractNumId w:val="2"/>
  </w:num>
  <w:num w:numId="12" w16cid:durableId="775100205">
    <w:abstractNumId w:val="1"/>
  </w:num>
  <w:num w:numId="13" w16cid:durableId="1563826987">
    <w:abstractNumId w:val="0"/>
  </w:num>
  <w:num w:numId="14" w16cid:durableId="429785677">
    <w:abstractNumId w:val="12"/>
  </w:num>
  <w:num w:numId="15" w16cid:durableId="648024111">
    <w:abstractNumId w:val="11"/>
  </w:num>
  <w:num w:numId="16" w16cid:durableId="1952123587">
    <w:abstractNumId w:val="10"/>
  </w:num>
  <w:num w:numId="17" w16cid:durableId="196681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removePersonalInformation/>
  <w:removeDateAndTim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BFE"/>
    <w:rsid w:val="00016C11"/>
    <w:rsid w:val="000205FF"/>
    <w:rsid w:val="000425F6"/>
    <w:rsid w:val="00075279"/>
    <w:rsid w:val="000E2C45"/>
    <w:rsid w:val="0010504A"/>
    <w:rsid w:val="001317D5"/>
    <w:rsid w:val="00206800"/>
    <w:rsid w:val="00273FD8"/>
    <w:rsid w:val="00275195"/>
    <w:rsid w:val="00284FEE"/>
    <w:rsid w:val="002947E8"/>
    <w:rsid w:val="002F5ECB"/>
    <w:rsid w:val="00302C38"/>
    <w:rsid w:val="003270C5"/>
    <w:rsid w:val="003309C2"/>
    <w:rsid w:val="003374E8"/>
    <w:rsid w:val="0037743C"/>
    <w:rsid w:val="003E1E9B"/>
    <w:rsid w:val="003E5109"/>
    <w:rsid w:val="00400FAF"/>
    <w:rsid w:val="00425687"/>
    <w:rsid w:val="00483E50"/>
    <w:rsid w:val="0048709F"/>
    <w:rsid w:val="00523273"/>
    <w:rsid w:val="00555FE1"/>
    <w:rsid w:val="00570727"/>
    <w:rsid w:val="005B4DAE"/>
    <w:rsid w:val="005F496D"/>
    <w:rsid w:val="00632BB1"/>
    <w:rsid w:val="00636FE2"/>
    <w:rsid w:val="00675BFE"/>
    <w:rsid w:val="0069002D"/>
    <w:rsid w:val="006A6B87"/>
    <w:rsid w:val="006C4E1E"/>
    <w:rsid w:val="006D153A"/>
    <w:rsid w:val="00704FD6"/>
    <w:rsid w:val="00712321"/>
    <w:rsid w:val="00726D69"/>
    <w:rsid w:val="007327A6"/>
    <w:rsid w:val="00742AAA"/>
    <w:rsid w:val="00751AA2"/>
    <w:rsid w:val="007B03D6"/>
    <w:rsid w:val="007C70E3"/>
    <w:rsid w:val="008A4590"/>
    <w:rsid w:val="009775E0"/>
    <w:rsid w:val="009C3321"/>
    <w:rsid w:val="00A01D2E"/>
    <w:rsid w:val="00A92C80"/>
    <w:rsid w:val="00B36F1E"/>
    <w:rsid w:val="00CA1864"/>
    <w:rsid w:val="00CD1B39"/>
    <w:rsid w:val="00CD4ED2"/>
    <w:rsid w:val="00CE1E3B"/>
    <w:rsid w:val="00CF1B6A"/>
    <w:rsid w:val="00D2631E"/>
    <w:rsid w:val="00D91EF3"/>
    <w:rsid w:val="00DA03C3"/>
    <w:rsid w:val="00DA0479"/>
    <w:rsid w:val="00DA6CF6"/>
    <w:rsid w:val="00DC332A"/>
    <w:rsid w:val="00DE3B63"/>
    <w:rsid w:val="00E36671"/>
    <w:rsid w:val="00E75E55"/>
    <w:rsid w:val="00E9276A"/>
    <w:rsid w:val="00E938FB"/>
    <w:rsid w:val="00ED7C90"/>
    <w:rsid w:val="00F14069"/>
    <w:rsid w:val="00F776F4"/>
    <w:rsid w:val="00F90E76"/>
    <w:rsid w:val="00F91541"/>
    <w:rsid w:val="00FA3433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EAA7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styleId="affffff4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styleId="affffff5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styleId="-0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styleId="affffff6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5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40;&#1044;&#1054;&#1059;%2069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4E7660-7CC3-4265-87A5-010AC999597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цвета).dotx</Template>
  <TotalTime>0</TotalTime>
  <Pages>3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2022-10-26T08:19:00Z</dcterms:created>
  <dcterms:modified xsi:type="dcterms:W3CDTF">2022-10-26T09:33:00Z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