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jc w:val="left"/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536"/>
        <w:gridCol w:w="43"/>
        <w:gridCol w:w="2613"/>
        <w:gridCol w:w="2164"/>
        <w:gridCol w:w="23"/>
        <w:gridCol w:w="5009"/>
      </w:tblGrid>
      <w:tr w:rsidR="00CF1B6A" w:rsidRPr="00273FD8" w14:paraId="4B8696CF" w14:textId="77777777" w:rsidTr="0010504A">
        <w:trPr>
          <w:cantSplit/>
          <w:trHeight w:hRule="exact" w:val="11201"/>
          <w:tblHeader/>
          <w:jc w:val="left"/>
        </w:trPr>
        <w:tc>
          <w:tcPr>
            <w:tcW w:w="4536" w:type="dxa"/>
            <w:shd w:val="clear" w:color="auto" w:fill="00B050"/>
            <w:tcMar>
              <w:top w:w="288" w:type="dxa"/>
              <w:right w:w="720" w:type="dxa"/>
            </w:tcMar>
          </w:tcPr>
          <w:p w14:paraId="75ACEAA3" w14:textId="77777777" w:rsidR="00CF1B6A" w:rsidRDefault="00570727" w:rsidP="00CF1B6A">
            <w:pPr>
              <w:pStyle w:val="ab"/>
              <w:ind w:right="0"/>
            </w:pPr>
            <w:r>
              <w:rPr>
                <w:noProof/>
              </w:rPr>
              <w:drawing>
                <wp:inline distT="0" distB="0" distL="0" distR="0" wp14:anchorId="73BC2DAE" wp14:editId="0AC77348">
                  <wp:extent cx="1943168" cy="192687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480" cy="1944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535A5D" w14:textId="77777777" w:rsidR="00570727" w:rsidRDefault="00570727" w:rsidP="00CF1B6A">
            <w:pPr>
              <w:pStyle w:val="ab"/>
              <w:ind w:right="0"/>
            </w:pPr>
          </w:p>
          <w:p w14:paraId="5E69B5C8" w14:textId="77777777" w:rsidR="00570727" w:rsidRDefault="00570727" w:rsidP="00CF1B6A">
            <w:pPr>
              <w:pStyle w:val="ab"/>
              <w:ind w:right="0"/>
            </w:pPr>
            <w:r>
              <w:rPr>
                <w:noProof/>
              </w:rPr>
              <w:drawing>
                <wp:inline distT="0" distB="0" distL="0" distR="0" wp14:anchorId="0C8BEE4E" wp14:editId="66622D03">
                  <wp:extent cx="1915125" cy="191322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5" cy="19247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EEB576" w14:textId="4DE7F40C" w:rsidR="00570727" w:rsidRPr="00273FD8" w:rsidRDefault="00483E50" w:rsidP="00CF1B6A">
            <w:pPr>
              <w:pStyle w:val="ab"/>
              <w:ind w:right="0"/>
            </w:pPr>
            <w:r>
              <w:rPr>
                <w:noProof/>
              </w:rPr>
              <w:drawing>
                <wp:inline distT="0" distB="0" distL="0" distR="0" wp14:anchorId="2064E77D" wp14:editId="13BBDCFD">
                  <wp:extent cx="1779373" cy="24695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44" t="2091" r="3216" b="4472"/>
                          <a:stretch/>
                        </pic:blipFill>
                        <pic:spPr bwMode="auto">
                          <a:xfrm>
                            <a:off x="0" y="0"/>
                            <a:ext cx="1795415" cy="249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" w:type="dxa"/>
            <w:tcBorders>
              <w:right w:val="single" w:sz="2" w:space="0" w:color="BFBFBF" w:themeColor="background1" w:themeShade="BF"/>
            </w:tcBorders>
            <w:shd w:val="clear" w:color="auto" w:fill="auto"/>
          </w:tcPr>
          <w:p w14:paraId="4BB44B5B" w14:textId="77777777" w:rsidR="00CF1B6A" w:rsidRPr="00273FD8" w:rsidRDefault="00CF1B6A" w:rsidP="00CE1E3B">
            <w:pPr>
              <w:pStyle w:val="ab"/>
            </w:pPr>
          </w:p>
        </w:tc>
        <w:tc>
          <w:tcPr>
            <w:tcW w:w="2613" w:type="dxa"/>
            <w:tcBorders>
              <w:left w:val="single" w:sz="2" w:space="0" w:color="BFBFBF" w:themeColor="background1" w:themeShade="BF"/>
            </w:tcBorders>
            <w:shd w:val="clear" w:color="auto" w:fill="00B050"/>
            <w:tcMar>
              <w:top w:w="288" w:type="dxa"/>
              <w:left w:w="432" w:type="dxa"/>
              <w:right w:w="0" w:type="dxa"/>
            </w:tcMar>
          </w:tcPr>
          <w:p w14:paraId="18703A70" w14:textId="613C43B6" w:rsidR="00CF1B6A" w:rsidRPr="005B4DAE" w:rsidRDefault="00302C38" w:rsidP="001317D5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B4D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 xml:space="preserve">Танграм </w:t>
            </w:r>
            <w:r w:rsidRPr="005B4DAE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–это головоломка, состоящая из 7 плоских фигур, которые складывают определенным образом для получения другой, более сложной фигуры. Появилась эта игра в Китае более 4000 лет назад</w:t>
            </w:r>
          </w:p>
          <w:p w14:paraId="380F0583" w14:textId="77777777" w:rsidR="0010504A" w:rsidRDefault="008A4590" w:rsidP="001317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E3B6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Правила игры танграм:</w:t>
            </w:r>
          </w:p>
          <w:p w14:paraId="2EA397F1" w14:textId="65278465" w:rsidR="008A4590" w:rsidRPr="00DE3B63" w:rsidRDefault="008A4590" w:rsidP="001317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E3B6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-В собранную фигуру должны входить все семь частей.</w:t>
            </w:r>
          </w:p>
          <w:p w14:paraId="5508D16A" w14:textId="77777777" w:rsidR="008A4590" w:rsidRPr="00DE3B63" w:rsidRDefault="008A4590" w:rsidP="001317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E3B6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-Части не должны налегать друг на друга.</w:t>
            </w:r>
          </w:p>
          <w:p w14:paraId="4E56B9AE" w14:textId="77777777" w:rsidR="008A4590" w:rsidRPr="00DE3B63" w:rsidRDefault="008A4590" w:rsidP="001317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E3B6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-Части должны примыкать друг к другу.</w:t>
            </w:r>
          </w:p>
          <w:p w14:paraId="61E52694" w14:textId="732DBF1E" w:rsidR="008A4590" w:rsidRPr="006D153A" w:rsidRDefault="008A4590" w:rsidP="001317D5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  <w:r w:rsidRPr="006D153A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  <w:t xml:space="preserve">Это и есть сам </w:t>
            </w:r>
            <w:r w:rsidR="006D153A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  <w:t>ТАНГРАМ</w:t>
            </w:r>
            <w:r w:rsidRPr="006D153A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  <w:t>, из его частей получают придуманные картинки.</w:t>
            </w:r>
          </w:p>
        </w:tc>
        <w:tc>
          <w:tcPr>
            <w:tcW w:w="2164" w:type="dxa"/>
            <w:shd w:val="clear" w:color="auto" w:fill="00B050"/>
            <w:tcMar>
              <w:top w:w="288" w:type="dxa"/>
              <w:right w:w="432" w:type="dxa"/>
            </w:tcMar>
          </w:tcPr>
          <w:p w14:paraId="2F05F899" w14:textId="5C465FD9" w:rsidR="00CF1B6A" w:rsidRPr="00DE3B63" w:rsidRDefault="00CF1B6A" w:rsidP="001317D5">
            <w:pPr>
              <w:pStyle w:val="a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3" w:type="dxa"/>
            <w:tcBorders>
              <w:right w:val="single" w:sz="2" w:space="0" w:color="BFBFBF" w:themeColor="background1" w:themeShade="BF"/>
            </w:tcBorders>
            <w:textDirection w:val="btLr"/>
          </w:tcPr>
          <w:p w14:paraId="131ED097" w14:textId="77777777" w:rsidR="00CF1B6A" w:rsidRPr="00273FD8" w:rsidRDefault="00CF1B6A" w:rsidP="00CE1E3B">
            <w:pPr>
              <w:pStyle w:val="ad"/>
            </w:pPr>
          </w:p>
        </w:tc>
        <w:tc>
          <w:tcPr>
            <w:tcW w:w="5009" w:type="dxa"/>
            <w:tcBorders>
              <w:left w:val="single" w:sz="2" w:space="0" w:color="BFBFBF" w:themeColor="background1" w:themeShade="BF"/>
            </w:tcBorders>
            <w:shd w:val="clear" w:color="auto" w:fill="00B050"/>
            <w:tcMar>
              <w:top w:w="288" w:type="dxa"/>
              <w:left w:w="720" w:type="dxa"/>
            </w:tcMar>
          </w:tcPr>
          <w:p w14:paraId="1F04CF3F" w14:textId="77777777" w:rsidR="00DA0479" w:rsidRPr="00DA0479" w:rsidRDefault="00DA0479" w:rsidP="001317D5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047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Муниципальное автономное дошкольное образовательное учреждение</w:t>
            </w:r>
          </w:p>
          <w:p w14:paraId="168F7809" w14:textId="77777777" w:rsidR="00DA0479" w:rsidRPr="00DA0479" w:rsidRDefault="00DA0479" w:rsidP="001317D5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047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«Детский сад № 69»</w:t>
            </w:r>
          </w:p>
          <w:p w14:paraId="2034DD84" w14:textId="55D504A3" w:rsidR="00CF1B6A" w:rsidRPr="00B36F1E" w:rsidRDefault="00CF1B6A" w:rsidP="001317D5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0CAF1EB9" w14:textId="77777777" w:rsidR="00F776F4" w:rsidRDefault="00F776F4" w:rsidP="00B36F1E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pPr>
          </w:p>
          <w:p w14:paraId="17FEC6B5" w14:textId="77777777" w:rsidR="00F776F4" w:rsidRDefault="00F776F4" w:rsidP="00B36F1E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pPr>
          </w:p>
          <w:p w14:paraId="0DE845A6" w14:textId="77777777" w:rsidR="00F776F4" w:rsidRDefault="00F776F4" w:rsidP="00B36F1E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pPr>
          </w:p>
          <w:p w14:paraId="0078C64C" w14:textId="77777777" w:rsidR="00F776F4" w:rsidRDefault="00F776F4" w:rsidP="00B36F1E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pPr>
          </w:p>
          <w:p w14:paraId="42EA9F0D" w14:textId="42ACF67C" w:rsidR="00FA3433" w:rsidRPr="00FA3433" w:rsidRDefault="00FA3433" w:rsidP="00B36F1E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A3433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  <w:t>«Развитие у детей</w:t>
            </w:r>
          </w:p>
          <w:p w14:paraId="3DE49B2D" w14:textId="0BF558DC" w:rsidR="00FA3433" w:rsidRPr="00FA3433" w:rsidRDefault="00FA3433" w:rsidP="00B36F1E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A3433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  <w:t>старшего дошкольного возраста комбинаторных способностей</w:t>
            </w:r>
          </w:p>
          <w:p w14:paraId="0621E4F1" w14:textId="5E5EB2FB" w:rsidR="00FA3433" w:rsidRPr="00FA3433" w:rsidRDefault="00FA3433" w:rsidP="00B36F1E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A3433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  <w:t>с использованием</w:t>
            </w:r>
          </w:p>
          <w:p w14:paraId="5D58B1FD" w14:textId="32FF9C04" w:rsidR="00FA3433" w:rsidRDefault="00FA3433" w:rsidP="00B36F1E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FA3433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  <w:t>игры-головоломки Танграм»</w:t>
            </w:r>
          </w:p>
          <w:p w14:paraId="300DB250" w14:textId="77777777" w:rsidR="003374E8" w:rsidRPr="00FA3433" w:rsidRDefault="003374E8" w:rsidP="003374E8">
            <w:pPr>
              <w:pStyle w:val="af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6AEC6D6" w14:textId="392A9E17" w:rsidR="00CF1B6A" w:rsidRDefault="00FA3433" w:rsidP="00CE1E3B">
            <w:r w:rsidRPr="00FA3433">
              <w:rPr>
                <w:noProof/>
              </w:rPr>
              <w:drawing>
                <wp:inline distT="0" distB="0" distL="0" distR="0" wp14:anchorId="2D40E7BD" wp14:editId="29C3A62C">
                  <wp:extent cx="2309341" cy="1828800"/>
                  <wp:effectExtent l="0" t="0" r="0" b="0"/>
                  <wp:docPr id="6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38C514-61AD-CA41-9AC6-336F84625C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5338C514-61AD-CA41-9AC6-336F84625C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385" cy="184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757EA5" w14:textId="207E7072" w:rsidR="00B36F1E" w:rsidRDefault="00B36F1E" w:rsidP="00CE1E3B"/>
          <w:p w14:paraId="6AC2BDC4" w14:textId="77777777" w:rsidR="003374E8" w:rsidRDefault="003374E8" w:rsidP="00FA3433">
            <w:pPr>
              <w:pStyle w:val="af1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pPr>
          </w:p>
          <w:p w14:paraId="68E0223A" w14:textId="22C4A5C2" w:rsidR="00FA3433" w:rsidRPr="00FA3433" w:rsidRDefault="00FA3433" w:rsidP="00FA3433">
            <w:pPr>
              <w:pStyle w:val="af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A3433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  <w:t>В рамках проведения ГМО «Школа молодого педагога»</w:t>
            </w:r>
          </w:p>
          <w:p w14:paraId="7D51F08F" w14:textId="7381693A" w:rsidR="00FA3433" w:rsidRPr="00273FD8" w:rsidRDefault="00FA3433" w:rsidP="00CE1E3B"/>
        </w:tc>
      </w:tr>
    </w:tbl>
    <w:p w14:paraId="05545C98" w14:textId="77777777" w:rsidR="00CE1E3B" w:rsidRPr="00273FD8" w:rsidRDefault="00CE1E3B" w:rsidP="00D91EF3">
      <w:pPr>
        <w:pStyle w:val="affffd"/>
      </w:pPr>
    </w:p>
    <w:tbl>
      <w:tblPr>
        <w:tblStyle w:val="a7"/>
        <w:tblW w:w="0" w:type="auto"/>
        <w:jc w:val="left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579"/>
        <w:gridCol w:w="5227"/>
        <w:gridCol w:w="4511"/>
      </w:tblGrid>
      <w:tr w:rsidR="0037743C" w:rsidRPr="00273FD8" w14:paraId="22DC96E7" w14:textId="77777777" w:rsidTr="0010504A">
        <w:trPr>
          <w:trHeight w:hRule="exact" w:val="9935"/>
          <w:tblHeader/>
          <w:jc w:val="left"/>
        </w:trPr>
        <w:tc>
          <w:tcPr>
            <w:tcW w:w="4579" w:type="dxa"/>
            <w:shd w:val="clear" w:color="auto" w:fill="00B050"/>
            <w:tcMar>
              <w:right w:w="432" w:type="dxa"/>
            </w:tcMar>
          </w:tcPr>
          <w:p w14:paraId="39081421" w14:textId="77777777" w:rsidR="006D153A" w:rsidRDefault="006D153A" w:rsidP="00DA6CF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14:paraId="63D28CCC" w14:textId="63D68DBA" w:rsidR="00DA6CF6" w:rsidRPr="001317D5" w:rsidRDefault="00DA6CF6" w:rsidP="00DA6CF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</w:pPr>
            <w:r w:rsidRPr="001317D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  <w:t>Первый уровень (НОВИЧОК)</w:t>
            </w:r>
          </w:p>
          <w:p w14:paraId="1D590B6E" w14:textId="3F61E7E6" w:rsidR="00DA6CF6" w:rsidRPr="005B4DAE" w:rsidRDefault="00DA6CF6" w:rsidP="00E9276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B4D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Ребенку дается схема и он по образцу складывает фигуру на столе</w:t>
            </w:r>
          </w:p>
          <w:p w14:paraId="515D7833" w14:textId="00B8526E" w:rsidR="00742AAA" w:rsidRDefault="000205FF" w:rsidP="0028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A3F0354" wp14:editId="5E3012F9">
                  <wp:extent cx="1366401" cy="1491048"/>
                  <wp:effectExtent l="0" t="0" r="571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535" cy="1511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9180B0" w14:textId="5C0BF9CA" w:rsidR="00742AAA" w:rsidRDefault="000205FF" w:rsidP="0028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874064" wp14:editId="71638BB8">
                  <wp:extent cx="2024358" cy="1391801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387" cy="1414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7AB14B" w14:textId="12967882" w:rsidR="000205FF" w:rsidRDefault="00284FEE" w:rsidP="0028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516CAF7" wp14:editId="0FB00FC2">
                  <wp:extent cx="1415925" cy="1573427"/>
                  <wp:effectExtent l="0" t="0" r="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40" cy="163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CB8EEE" w14:textId="2AA14AFF" w:rsidR="000205FF" w:rsidRDefault="000205FF" w:rsidP="00DA6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37785" w14:textId="77777777" w:rsidR="00DA6CF6" w:rsidRDefault="00DA6CF6" w:rsidP="00DA6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70DB15" w14:textId="23306C85" w:rsidR="0037743C" w:rsidRPr="00273FD8" w:rsidRDefault="0037743C" w:rsidP="0037743C"/>
          <w:p w14:paraId="6CF6FB94" w14:textId="20DD1F2F" w:rsidR="0037743C" w:rsidRPr="00273FD8" w:rsidRDefault="0037743C" w:rsidP="0037743C"/>
          <w:p w14:paraId="552FDDE6" w14:textId="5E02024C" w:rsidR="0037743C" w:rsidRPr="00273FD8" w:rsidRDefault="0037743C" w:rsidP="0037743C"/>
        </w:tc>
        <w:tc>
          <w:tcPr>
            <w:tcW w:w="5227" w:type="dxa"/>
            <w:shd w:val="clear" w:color="auto" w:fill="00B050"/>
            <w:tcMar>
              <w:left w:w="432" w:type="dxa"/>
              <w:right w:w="432" w:type="dxa"/>
            </w:tcMar>
          </w:tcPr>
          <w:p w14:paraId="19E1D037" w14:textId="77777777" w:rsidR="001317D5" w:rsidRDefault="001317D5" w:rsidP="00E9276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</w:pPr>
          </w:p>
          <w:p w14:paraId="456C3914" w14:textId="77777777" w:rsidR="006D153A" w:rsidRPr="001317D5" w:rsidRDefault="006D153A" w:rsidP="006D153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1317D5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Игра - танграм состоит из нескольких уровней:</w:t>
            </w:r>
          </w:p>
          <w:p w14:paraId="7197A402" w14:textId="015AF7D1" w:rsidR="00E9276A" w:rsidRPr="006C4E1E" w:rsidRDefault="00E9276A" w:rsidP="00E9276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6C4E1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  <w:t>Второй уровень</w:t>
            </w:r>
            <w:r w:rsidR="006C4E1E" w:rsidRPr="006C4E1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  <w:t xml:space="preserve"> </w:t>
            </w:r>
            <w:r w:rsidR="003E5109" w:rsidRPr="006C4E1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  <w:t>(ЮНИОР)</w:t>
            </w:r>
          </w:p>
          <w:p w14:paraId="4AD6B0CE" w14:textId="29B9474F" w:rsidR="00E9276A" w:rsidRPr="005B4DAE" w:rsidRDefault="00E9276A" w:rsidP="00E9276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B4DA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Ребенку дается контур изображения , он должен выложить части танграма по контуру</w:t>
            </w:r>
          </w:p>
          <w:p w14:paraId="7632A520" w14:textId="04E5A013" w:rsidR="00075279" w:rsidRPr="00273FD8" w:rsidRDefault="00075279" w:rsidP="0037743C"/>
          <w:p w14:paraId="78A74705" w14:textId="77777777" w:rsidR="0037743C" w:rsidRDefault="003E5109" w:rsidP="003E510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92B06D" wp14:editId="7384E321">
                  <wp:extent cx="1863036" cy="2005519"/>
                  <wp:effectExtent l="0" t="0" r="444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158" cy="20217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B01EE2" w14:textId="31EEB8BB" w:rsidR="003E5109" w:rsidRPr="00273FD8" w:rsidRDefault="006C4E1E" w:rsidP="006C4E1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41124E" wp14:editId="6F33AC28">
                  <wp:extent cx="2302481" cy="1705232"/>
                  <wp:effectExtent l="0" t="0" r="317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22" cy="1709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  <w:shd w:val="clear" w:color="auto" w:fill="00B050"/>
            <w:tcMar>
              <w:left w:w="432" w:type="dxa"/>
            </w:tcMar>
          </w:tcPr>
          <w:p w14:paraId="4702FB2D" w14:textId="77777777" w:rsidR="001317D5" w:rsidRDefault="001317D5" w:rsidP="005B4DA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</w:pPr>
          </w:p>
          <w:p w14:paraId="182BCC1D" w14:textId="06FD85CF" w:rsidR="006C4E1E" w:rsidRPr="006C4E1E" w:rsidRDefault="006C4E1E" w:rsidP="005B4DA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C4E1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u w:val="single"/>
              </w:rPr>
              <w:t>Третий уровень (ЭКСПЕРТ)</w:t>
            </w:r>
          </w:p>
          <w:p w14:paraId="05735BB8" w14:textId="0B1FDE2B" w:rsidR="0037743C" w:rsidRPr="00F776F4" w:rsidRDefault="006C4E1E" w:rsidP="00F77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Ребенку дается силуэт изображения его задача  фигуры танграма выкладывают на силуэт </w:t>
            </w:r>
          </w:p>
          <w:p w14:paraId="2B3D07E3" w14:textId="77777777" w:rsidR="0037743C" w:rsidRDefault="002947E8" w:rsidP="005B4DAE">
            <w:pPr>
              <w:pStyle w:val="-"/>
              <w:jc w:val="center"/>
            </w:pPr>
            <w:r>
              <w:rPr>
                <w:noProof/>
              </w:rPr>
              <w:drawing>
                <wp:inline distT="0" distB="0" distL="0" distR="0" wp14:anchorId="507B6E3F" wp14:editId="5F8F2EEA">
                  <wp:extent cx="1416811" cy="2103508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91" t="5579" r="12945" b="5223"/>
                          <a:stretch/>
                        </pic:blipFill>
                        <pic:spPr bwMode="auto">
                          <a:xfrm>
                            <a:off x="0" y="0"/>
                            <a:ext cx="1429606" cy="212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D9726E" w14:textId="4CCB4E25" w:rsidR="002947E8" w:rsidRDefault="002947E8" w:rsidP="005B4DA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C25076" wp14:editId="5E01ECBB">
                  <wp:extent cx="1597569" cy="1264603"/>
                  <wp:effectExtent l="0" t="0" r="317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74" r="6509" b="16229"/>
                          <a:stretch/>
                        </pic:blipFill>
                        <pic:spPr bwMode="auto">
                          <a:xfrm>
                            <a:off x="0" y="0"/>
                            <a:ext cx="1607837" cy="1272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EC0DDC" w14:textId="397D5DBE" w:rsidR="002947E8" w:rsidRPr="002947E8" w:rsidRDefault="002947E8" w:rsidP="00F776F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1612D9" wp14:editId="0ACBCC4F">
                  <wp:extent cx="1770740" cy="1116856"/>
                  <wp:effectExtent l="0" t="0" r="127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31" r="10915" b="11154"/>
                          <a:stretch/>
                        </pic:blipFill>
                        <pic:spPr bwMode="auto">
                          <a:xfrm>
                            <a:off x="0" y="0"/>
                            <a:ext cx="1796197" cy="113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95D791" w14:textId="77777777" w:rsidR="00ED7C90" w:rsidRPr="00273FD8" w:rsidRDefault="00ED7C90" w:rsidP="00D91EF3">
      <w:pPr>
        <w:pStyle w:val="affffd"/>
        <w:rPr>
          <w:sz w:val="6"/>
        </w:rPr>
      </w:pPr>
    </w:p>
    <w:sectPr w:rsidR="00ED7C90" w:rsidRPr="00273FD8" w:rsidSect="00B36F1E">
      <w:footerReference w:type="default" r:id="rId25"/>
      <w:footerReference w:type="first" r:id="rId26"/>
      <w:pgSz w:w="16838" w:h="11906" w:orient="landscape" w:code="9"/>
      <w:pgMar w:top="142" w:right="1224" w:bottom="432" w:left="1224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71FEF" w14:textId="77777777" w:rsidR="00675BFE" w:rsidRDefault="00675BFE" w:rsidP="0037743C">
      <w:pPr>
        <w:spacing w:after="0" w:line="240" w:lineRule="auto"/>
      </w:pPr>
      <w:r>
        <w:separator/>
      </w:r>
    </w:p>
  </w:endnote>
  <w:endnote w:type="continuationSeparator" w:id="0">
    <w:p w14:paraId="0192C3BB" w14:textId="77777777" w:rsidR="00675BFE" w:rsidRDefault="00675BFE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8DEDB" w14:textId="77777777" w:rsidR="000E2C45" w:rsidRPr="00F14069" w:rsidRDefault="000E2C45">
    <w:pPr>
      <w:pStyle w:val="afff9"/>
      <w:rPr>
        <w:lang w:val="ro-RO"/>
      </w:rPr>
    </w:pPr>
    <w:r w:rsidRPr="00F14069">
      <w:rPr>
        <w:noProof/>
        <w:lang w:val="ro-RO" w:bidi="ru-RU"/>
      </w:rPr>
      <mc:AlternateContent>
        <mc:Choice Requires="wps">
          <w:drawing>
            <wp:inline distT="0" distB="0" distL="0" distR="0" wp14:anchorId="78520016" wp14:editId="7CDA4539">
              <wp:extent cx="9134856" cy="137160"/>
              <wp:effectExtent l="0" t="0" r="9525" b="0"/>
              <wp:docPr id="5" name="Нижний колонтитул — продолжение (прямоугольник)" descr="Нижний колонтитул — продолжение (прямоугольник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34856" cy="1371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98F4C89" id="Нижний колонтитул — продолжение (прямоугольник)" o:spid="_x0000_s1026" alt="Нижний колонтитул — продолжение (прямоугольник)" style="width:719.3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" fillcolor="#2b7370 [1604]" stroked="f" strokeweight="1pt"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401E" w14:textId="77777777" w:rsidR="000E2C45" w:rsidRPr="000E2C45" w:rsidRDefault="000E2C45" w:rsidP="000E2C45">
    <w:pPr>
      <w:pStyle w:val="afff9"/>
      <w:tabs>
        <w:tab w:val="left" w:pos="10513"/>
      </w:tabs>
    </w:pPr>
    <w:r>
      <w:rPr>
        <w:noProof/>
        <w:lang w:bidi="ru-RU"/>
      </w:rPr>
      <mc:AlternateContent>
        <mc:Choice Requires="wps">
          <w:drawing>
            <wp:inline distT="0" distB="0" distL="0" distR="0" wp14:anchorId="5C9E9803" wp14:editId="4B3A921E">
              <wp:extent cx="2430000" cy="137127"/>
              <wp:effectExtent l="0" t="0" r="8890" b="0"/>
              <wp:docPr id="14" name="Прямоугольник в нижнем колонтитуле справа на первой странице" descr="Прямоугольник в нижнем колонтитуле спра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0000" cy="13712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C2D17F2" id="Прямоугольник в нижнем колонтитуле справа на первой странице" o:spid="_x0000_s1026" alt="Прямоугольник в нижнем колонтитуле справа на первой странице" style="width:191.35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" fillcolor="#2b7370 [1604]" stroked="f" strokeweight="1pt">
              <w10:anchorlock/>
            </v:rect>
          </w:pict>
        </mc:Fallback>
      </mc:AlternateContent>
    </w:r>
    <w:r>
      <w:rPr>
        <w:lang w:bidi="ru-RU"/>
      </w:rPr>
      <w:tab/>
    </w:r>
    <w:r>
      <w:rPr>
        <w:noProof/>
        <w:lang w:bidi="ru-RU"/>
      </w:rPr>
      <mc:AlternateContent>
        <mc:Choice Requires="wps">
          <w:drawing>
            <wp:inline distT="0" distB="0" distL="0" distR="0" wp14:anchorId="21045960" wp14:editId="3EE56E80">
              <wp:extent cx="2459736" cy="228544"/>
              <wp:effectExtent l="0" t="0" r="0" b="635"/>
              <wp:docPr id="15" name="Прямоугольник в нижнем колонтитуле слева на первой странице" descr="Прямоугольник в нижнем колонтитуле сле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59736" cy="22854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F472FA1" id="Прямоугольник в нижнем колонтитуле слева на первой странице" o:spid="_x0000_s1026" alt="Прямоугольник в нижнем колонтитуле слева на первой странице" style="width:193.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" fillcolor="#2b7370 [1604]" stroked="f" strokeweight="1pt"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529F1" w14:textId="77777777" w:rsidR="00675BFE" w:rsidRDefault="00675BFE" w:rsidP="0037743C">
      <w:pPr>
        <w:spacing w:after="0" w:line="240" w:lineRule="auto"/>
      </w:pPr>
      <w:r>
        <w:separator/>
      </w:r>
    </w:p>
  </w:footnote>
  <w:footnote w:type="continuationSeparator" w:id="0">
    <w:p w14:paraId="4AEA42E8" w14:textId="77777777" w:rsidR="00675BFE" w:rsidRDefault="00675BFE" w:rsidP="0037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 w15:restartNumberingAfterBreak="0">
    <w:nsid w:val="1CAA534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137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8289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95608594">
    <w:abstractNumId w:val="9"/>
  </w:num>
  <w:num w:numId="2" w16cid:durableId="1620188162">
    <w:abstractNumId w:val="9"/>
    <w:lvlOverride w:ilvl="0">
      <w:startOverride w:val="1"/>
    </w:lvlOverride>
  </w:num>
  <w:num w:numId="3" w16cid:durableId="1789229793">
    <w:abstractNumId w:val="9"/>
    <w:lvlOverride w:ilvl="0">
      <w:startOverride w:val="1"/>
    </w:lvlOverride>
  </w:num>
  <w:num w:numId="4" w16cid:durableId="331956860">
    <w:abstractNumId w:val="8"/>
  </w:num>
  <w:num w:numId="5" w16cid:durableId="2002653914">
    <w:abstractNumId w:val="9"/>
    <w:lvlOverride w:ilvl="0">
      <w:startOverride w:val="1"/>
    </w:lvlOverride>
  </w:num>
  <w:num w:numId="6" w16cid:durableId="1351643405">
    <w:abstractNumId w:val="7"/>
  </w:num>
  <w:num w:numId="7" w16cid:durableId="109671274">
    <w:abstractNumId w:val="6"/>
  </w:num>
  <w:num w:numId="8" w16cid:durableId="745032393">
    <w:abstractNumId w:val="5"/>
  </w:num>
  <w:num w:numId="9" w16cid:durableId="1354652342">
    <w:abstractNumId w:val="4"/>
  </w:num>
  <w:num w:numId="10" w16cid:durableId="1954818683">
    <w:abstractNumId w:val="3"/>
  </w:num>
  <w:num w:numId="11" w16cid:durableId="1048070784">
    <w:abstractNumId w:val="2"/>
  </w:num>
  <w:num w:numId="12" w16cid:durableId="775100205">
    <w:abstractNumId w:val="1"/>
  </w:num>
  <w:num w:numId="13" w16cid:durableId="1563826987">
    <w:abstractNumId w:val="0"/>
  </w:num>
  <w:num w:numId="14" w16cid:durableId="429785677">
    <w:abstractNumId w:val="12"/>
  </w:num>
  <w:num w:numId="15" w16cid:durableId="648024111">
    <w:abstractNumId w:val="11"/>
  </w:num>
  <w:num w:numId="16" w16cid:durableId="1952123587">
    <w:abstractNumId w:val="10"/>
  </w:num>
  <w:num w:numId="17" w16cid:durableId="196681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BFE"/>
    <w:rsid w:val="00016C11"/>
    <w:rsid w:val="000205FF"/>
    <w:rsid w:val="000425F6"/>
    <w:rsid w:val="00075279"/>
    <w:rsid w:val="000E2C45"/>
    <w:rsid w:val="0010504A"/>
    <w:rsid w:val="001317D5"/>
    <w:rsid w:val="00206800"/>
    <w:rsid w:val="00273FD8"/>
    <w:rsid w:val="00275195"/>
    <w:rsid w:val="00284FEE"/>
    <w:rsid w:val="002947E8"/>
    <w:rsid w:val="002F5ECB"/>
    <w:rsid w:val="00302C38"/>
    <w:rsid w:val="003270C5"/>
    <w:rsid w:val="003309C2"/>
    <w:rsid w:val="003374E8"/>
    <w:rsid w:val="0037743C"/>
    <w:rsid w:val="003E1E9B"/>
    <w:rsid w:val="003E5109"/>
    <w:rsid w:val="00400FAF"/>
    <w:rsid w:val="00425687"/>
    <w:rsid w:val="00483E50"/>
    <w:rsid w:val="0048709F"/>
    <w:rsid w:val="00523273"/>
    <w:rsid w:val="00555FE1"/>
    <w:rsid w:val="00570727"/>
    <w:rsid w:val="005B4DAE"/>
    <w:rsid w:val="005F496D"/>
    <w:rsid w:val="00632BB1"/>
    <w:rsid w:val="00636FE2"/>
    <w:rsid w:val="00675BFE"/>
    <w:rsid w:val="0069002D"/>
    <w:rsid w:val="006A6B87"/>
    <w:rsid w:val="006C4E1E"/>
    <w:rsid w:val="006D153A"/>
    <w:rsid w:val="00704FD6"/>
    <w:rsid w:val="00712321"/>
    <w:rsid w:val="00726D69"/>
    <w:rsid w:val="007327A6"/>
    <w:rsid w:val="00742AAA"/>
    <w:rsid w:val="00751AA2"/>
    <w:rsid w:val="007B03D6"/>
    <w:rsid w:val="007C70E3"/>
    <w:rsid w:val="008A4590"/>
    <w:rsid w:val="009775E0"/>
    <w:rsid w:val="009C3321"/>
    <w:rsid w:val="00A01D2E"/>
    <w:rsid w:val="00A92C80"/>
    <w:rsid w:val="00B36F1E"/>
    <w:rsid w:val="00CA1864"/>
    <w:rsid w:val="00CD1B39"/>
    <w:rsid w:val="00CD4ED2"/>
    <w:rsid w:val="00CE1E3B"/>
    <w:rsid w:val="00CF1B6A"/>
    <w:rsid w:val="00D2631E"/>
    <w:rsid w:val="00D91EF3"/>
    <w:rsid w:val="00DA03C3"/>
    <w:rsid w:val="00DA0479"/>
    <w:rsid w:val="00DA6CF6"/>
    <w:rsid w:val="00DC332A"/>
    <w:rsid w:val="00DE3B63"/>
    <w:rsid w:val="00E36671"/>
    <w:rsid w:val="00E75E55"/>
    <w:rsid w:val="00E9276A"/>
    <w:rsid w:val="00E938FB"/>
    <w:rsid w:val="00ED7C90"/>
    <w:rsid w:val="00F14069"/>
    <w:rsid w:val="00F776F4"/>
    <w:rsid w:val="00F90E76"/>
    <w:rsid w:val="00F91541"/>
    <w:rsid w:val="00FA3433"/>
    <w:rsid w:val="00F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EAA7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7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2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Заголовок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styleId="aff4">
    <w:name w:val="Colorful Grid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5">
    <w:name w:val="Colorful List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6">
    <w:name w:val="Colorful Shading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7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F14069"/>
    <w:rPr>
      <w:rFonts w:ascii="Verdana" w:hAnsi="Verdana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140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14069"/>
    <w:rPr>
      <w:rFonts w:ascii="Verdana" w:hAnsi="Verdana"/>
      <w:b/>
      <w:bCs/>
      <w:szCs w:val="20"/>
    </w:rPr>
  </w:style>
  <w:style w:type="table" w:styleId="affc">
    <w:name w:val="Dark List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d">
    <w:name w:val="Date"/>
    <w:basedOn w:val="a2"/>
    <w:next w:val="a2"/>
    <w:link w:val="affe"/>
    <w:uiPriority w:val="99"/>
    <w:semiHidden/>
    <w:unhideWhenUsed/>
    <w:rsid w:val="00F14069"/>
  </w:style>
  <w:style w:type="character" w:customStyle="1" w:styleId="affe">
    <w:name w:val="Дата Знак"/>
    <w:basedOn w:val="a3"/>
    <w:link w:val="affd"/>
    <w:uiPriority w:val="99"/>
    <w:semiHidden/>
    <w:rsid w:val="00F14069"/>
    <w:rPr>
      <w:rFonts w:ascii="Verdana" w:hAnsi="Verdana"/>
    </w:rPr>
  </w:style>
  <w:style w:type="paragraph" w:styleId="afff">
    <w:name w:val="Document Map"/>
    <w:basedOn w:val="a2"/>
    <w:link w:val="afff0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3"/>
    <w:link w:val="afff"/>
    <w:uiPriority w:val="99"/>
    <w:semiHidden/>
    <w:rsid w:val="00F14069"/>
    <w:rPr>
      <w:rFonts w:ascii="Segoe UI" w:hAnsi="Segoe UI" w:cs="Segoe UI"/>
      <w:szCs w:val="16"/>
    </w:rPr>
  </w:style>
  <w:style w:type="paragraph" w:styleId="afff1">
    <w:name w:val="E-mail Signature"/>
    <w:basedOn w:val="a2"/>
    <w:link w:val="afff2"/>
    <w:uiPriority w:val="99"/>
    <w:semiHidden/>
    <w:unhideWhenUsed/>
    <w:rsid w:val="00F14069"/>
    <w:pPr>
      <w:spacing w:after="0" w:line="240" w:lineRule="auto"/>
    </w:pPr>
  </w:style>
  <w:style w:type="character" w:customStyle="1" w:styleId="afff2">
    <w:name w:val="Электронная подпись Знак"/>
    <w:basedOn w:val="a3"/>
    <w:link w:val="afff1"/>
    <w:uiPriority w:val="99"/>
    <w:semiHidden/>
    <w:rsid w:val="00F14069"/>
    <w:rPr>
      <w:rFonts w:ascii="Verdana" w:hAnsi="Verdana"/>
    </w:rPr>
  </w:style>
  <w:style w:type="character" w:styleId="afff3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4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5">
    <w:name w:val="endnote text"/>
    <w:basedOn w:val="a2"/>
    <w:link w:val="afff6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6">
    <w:name w:val="Текст концевой сноски Знак"/>
    <w:basedOn w:val="a3"/>
    <w:link w:val="afff5"/>
    <w:uiPriority w:val="99"/>
    <w:semiHidden/>
    <w:rsid w:val="00F14069"/>
    <w:rPr>
      <w:rFonts w:ascii="Verdana" w:hAnsi="Verdana"/>
      <w:szCs w:val="20"/>
    </w:rPr>
  </w:style>
  <w:style w:type="paragraph" w:styleId="afff7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8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9">
    <w:name w:val="footer"/>
    <w:basedOn w:val="a2"/>
    <w:link w:val="afffa"/>
    <w:uiPriority w:val="99"/>
    <w:unhideWhenUsed/>
    <w:rsid w:val="00F14069"/>
    <w:pPr>
      <w:spacing w:after="0" w:line="240" w:lineRule="auto"/>
    </w:pPr>
  </w:style>
  <w:style w:type="character" w:customStyle="1" w:styleId="afffa">
    <w:name w:val="Нижний колонтитул Знак"/>
    <w:basedOn w:val="a3"/>
    <w:link w:val="afff9"/>
    <w:uiPriority w:val="99"/>
    <w:rsid w:val="00F14069"/>
    <w:rPr>
      <w:rFonts w:ascii="Verdana" w:hAnsi="Verdana"/>
    </w:rPr>
  </w:style>
  <w:style w:type="character" w:styleId="afffb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c">
    <w:name w:val="footnote text"/>
    <w:basedOn w:val="a2"/>
    <w:link w:val="afffd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d">
    <w:name w:val="Текст сноски Знак"/>
    <w:basedOn w:val="a3"/>
    <w:link w:val="afffc"/>
    <w:uiPriority w:val="99"/>
    <w:semiHidden/>
    <w:rsid w:val="00F14069"/>
    <w:rPr>
      <w:rFonts w:ascii="Verdana" w:hAnsi="Verdana"/>
      <w:szCs w:val="20"/>
    </w:rPr>
  </w:style>
  <w:style w:type="table" w:styleId="-13">
    <w:name w:val="Grid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20">
    <w:name w:val="Grid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230">
    <w:name w:val="Grid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24">
    <w:name w:val="Grid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25">
    <w:name w:val="Grid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26">
    <w:name w:val="Grid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33">
    <w:name w:val="Grid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-320">
    <w:name w:val="Grid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-330">
    <w:name w:val="Grid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-34">
    <w:name w:val="Grid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-35">
    <w:name w:val="Grid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-36">
    <w:name w:val="Grid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styleId="-43">
    <w:name w:val="Grid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420">
    <w:name w:val="Grid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430">
    <w:name w:val="Grid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4">
    <w:name w:val="Grid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45">
    <w:name w:val="Grid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46">
    <w:name w:val="Grid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53">
    <w:name w:val="Grid Table 5 Dark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styleId="-520">
    <w:name w:val="Grid Table 5 Dark Accent 2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styleId="-530">
    <w:name w:val="Grid Table 5 Dark Accent 3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styleId="-54">
    <w:name w:val="Grid Table 5 Dark Accent 4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styleId="-55">
    <w:name w:val="Grid Table 5 Dark Accent 5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styleId="-56">
    <w:name w:val="Grid Table 5 Dark Accent 6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styleId="-63">
    <w:name w:val="Grid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620">
    <w:name w:val="Grid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630">
    <w:name w:val="Grid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64">
    <w:name w:val="Grid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65">
    <w:name w:val="Grid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6">
    <w:name w:val="Grid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7">
    <w:name w:val="Grid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-72">
    <w:name w:val="Grid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-73">
    <w:name w:val="Grid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-74">
    <w:name w:val="Grid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-75">
    <w:name w:val="Grid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-76">
    <w:name w:val="Grid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e">
    <w:name w:val="header"/>
    <w:basedOn w:val="a2"/>
    <w:link w:val="affff"/>
    <w:uiPriority w:val="99"/>
    <w:unhideWhenUsed/>
    <w:rsid w:val="00F14069"/>
    <w:pPr>
      <w:spacing w:after="0" w:line="240" w:lineRule="auto"/>
    </w:pPr>
  </w:style>
  <w:style w:type="character" w:customStyle="1" w:styleId="affff">
    <w:name w:val="Верхний колонтитул Знак"/>
    <w:basedOn w:val="a3"/>
    <w:link w:val="afffe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f0">
    <w:name w:val="Hyperlink"/>
    <w:basedOn w:val="a3"/>
    <w:uiPriority w:val="99"/>
    <w:semiHidden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f1">
    <w:name w:val="index heading"/>
    <w:basedOn w:val="a2"/>
    <w:next w:val="11"/>
    <w:uiPriority w:val="99"/>
    <w:semiHidden/>
    <w:unhideWhenUsed/>
    <w:rsid w:val="00F14069"/>
    <w:rPr>
      <w:rFonts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7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7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7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7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7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3">
    <w:name w:val="Light List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8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8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8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8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8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4">
    <w:name w:val="Light Shading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9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9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9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9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9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6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7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8">
    <w:name w:val="List Paragraph"/>
    <w:basedOn w:val="a2"/>
    <w:uiPriority w:val="34"/>
    <w:semiHidden/>
    <w:unhideWhenUsed/>
    <w:qFormat/>
    <w:rsid w:val="00F14069"/>
    <w:pPr>
      <w:ind w:left="720"/>
      <w:contextualSpacing/>
    </w:pPr>
  </w:style>
  <w:style w:type="table" w:styleId="-1a">
    <w:name w:val="List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121">
    <w:name w:val="List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131">
    <w:name w:val="List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140">
    <w:name w:val="List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150">
    <w:name w:val="List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160">
    <w:name w:val="List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2a">
    <w:name w:val="List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21">
    <w:name w:val="List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231">
    <w:name w:val="List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240">
    <w:name w:val="List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250">
    <w:name w:val="List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260">
    <w:name w:val="List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3a">
    <w:name w:val="List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styleId="-321">
    <w:name w:val="List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styleId="-331">
    <w:name w:val="List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styleId="-4a">
    <w:name w:val="List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421">
    <w:name w:val="List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431">
    <w:name w:val="List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40">
    <w:name w:val="List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450">
    <w:name w:val="List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460">
    <w:name w:val="List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5a">
    <w:name w:val="List Table 5 Dark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621">
    <w:name w:val="List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631">
    <w:name w:val="List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640">
    <w:name w:val="List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650">
    <w:name w:val="List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60">
    <w:name w:val="List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70">
    <w:name w:val="List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macro"/>
    <w:link w:val="affffa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F1406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b">
    <w:name w:val="Message Header"/>
    <w:basedOn w:val="a2"/>
    <w:link w:val="affffc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c">
    <w:name w:val="Шапка Знак"/>
    <w:basedOn w:val="a3"/>
    <w:link w:val="affffb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d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e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f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F14069"/>
    <w:pPr>
      <w:spacing w:after="0" w:line="240" w:lineRule="auto"/>
    </w:pPr>
  </w:style>
  <w:style w:type="character" w:customStyle="1" w:styleId="afffff1">
    <w:name w:val="Заголовок записки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styleId="15">
    <w:name w:val="Plain Table 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Plain Text"/>
    <w:basedOn w:val="a2"/>
    <w:link w:val="afffff4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f4">
    <w:name w:val="Текст Знак"/>
    <w:basedOn w:val="a3"/>
    <w:link w:val="afffff3"/>
    <w:uiPriority w:val="99"/>
    <w:semiHidden/>
    <w:rsid w:val="00F14069"/>
    <w:rPr>
      <w:rFonts w:ascii="Consolas" w:hAnsi="Consolas"/>
      <w:szCs w:val="21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F14069"/>
  </w:style>
  <w:style w:type="character" w:customStyle="1" w:styleId="afffff6">
    <w:name w:val="Приветствие Знак"/>
    <w:basedOn w:val="a3"/>
    <w:link w:val="afffff5"/>
    <w:uiPriority w:val="99"/>
    <w:semiHidden/>
    <w:rsid w:val="00F14069"/>
    <w:rPr>
      <w:rFonts w:ascii="Verdana" w:hAnsi="Verdana"/>
    </w:rPr>
  </w:style>
  <w:style w:type="paragraph" w:styleId="afffff7">
    <w:name w:val="Signature"/>
    <w:basedOn w:val="a2"/>
    <w:link w:val="afffff8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F14069"/>
    <w:rPr>
      <w:rFonts w:ascii="Verdana" w:hAnsi="Verdana"/>
    </w:rPr>
  </w:style>
  <w:style w:type="character" w:styleId="afffff9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a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6">
    <w:name w:val="Table 3D effects 1"/>
    <w:basedOn w:val="a4"/>
    <w:uiPriority w:val="99"/>
    <w:semiHidden/>
    <w:unhideWhenUsed/>
    <w:rsid w:val="00F1406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4"/>
    <w:uiPriority w:val="99"/>
    <w:semiHidden/>
    <w:unhideWhenUsed/>
    <w:rsid w:val="00F140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F140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4"/>
    <w:uiPriority w:val="99"/>
    <w:semiHidden/>
    <w:unhideWhenUsed/>
    <w:rsid w:val="00F1406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4"/>
    <w:uiPriority w:val="99"/>
    <w:semiHidden/>
    <w:unhideWhenUsed/>
    <w:rsid w:val="00F1406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F140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F1406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F1406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F1406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Grid Table Light"/>
    <w:basedOn w:val="a4"/>
    <w:uiPriority w:val="40"/>
    <w:rsid w:val="00F140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4"/>
    <w:uiPriority w:val="99"/>
    <w:semiHidden/>
    <w:unhideWhenUsed/>
    <w:rsid w:val="00F140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4"/>
    <w:uiPriority w:val="99"/>
    <w:semiHidden/>
    <w:unhideWhenUsed/>
    <w:rsid w:val="00F140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4"/>
    <w:uiPriority w:val="99"/>
    <w:semiHidden/>
    <w:unhideWhenUsed/>
    <w:rsid w:val="00F140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f0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f1">
    <w:name w:val="Table Professional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F140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F140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F140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F1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3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d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a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2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a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9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styleId="affffff4">
    <w:name w:val="Mention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styleId="affffff5">
    <w:name w:val="Hashtag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styleId="-0">
    <w:name w:val="Smart Hyperlink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styleId="affffff6">
    <w:name w:val="Unresolved Mention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12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40;&#1044;&#1054;&#1059;%2069\AppData\Roaming\Microsoft\Templates\&#1064;&#1072;&#1073;&#1083;&#1086;&#1085;%20&#1073;&#1091;&#1082;&#1083;&#1077;&#1090;&#1072;,%20&#1089;&#1082;&#1083;&#1072;&#1076;&#1099;&#1074;&#1072;&#1102;&#1097;&#1077;&#1075;&#1086;&#1089;&#1103;%20&#1074;&#1090;&#1088;&#1086;&#1077;%20(&#1089;&#1080;&#1085;&#1077;&#1075;&#1086;%20&#1094;&#1074;&#1077;&#1090;&#1072;).dotx" TargetMode="External"/></Relationship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employees xmlns="http://schemas.microsoft.com/temp/samples">
  <employee>
    <CustomerName/>
    <CompanyName/>
    <SenderAddress/>
    <Address/>
  </employee>
</employe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4E7660-7CC3-4265-87A5-010AC99959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6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буклета, складывающегося втрое (синего цвета).dotx</Template>
  <TotalTime>0</TotalTime>
  <Pages>3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2022-10-26T08:19:00Z</dcterms:created>
  <dcterms:modified xsi:type="dcterms:W3CDTF">2022-10-26T09:33:00Z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